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CF601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CF6019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CF6019" w:rsidRDefault="000051D5">
                  <w:r w:rsidRPr="000051D5">
                    <w:rPr>
                      <w:noProof/>
                      <w:lang w:eastAsia="en-US"/>
                    </w:rPr>
                    <w:drawing>
                      <wp:anchor distT="36576" distB="36576" distL="36576" distR="36576" simplePos="0" relativeHeight="25165926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-19050</wp:posOffset>
                        </wp:positionV>
                        <wp:extent cx="4486275" cy="4876800"/>
                        <wp:effectExtent l="19050" t="0" r="9525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8560" cy="4879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F6019">
              <w:trPr>
                <w:trHeight w:hRule="exact" w:val="5760"/>
              </w:trPr>
              <w:tc>
                <w:tcPr>
                  <w:tcW w:w="7200" w:type="dxa"/>
                </w:tcPr>
                <w:p w:rsidR="00CF6019" w:rsidRDefault="000051D5">
                  <w:pPr>
                    <w:pStyle w:val="Subtitle"/>
                  </w:pPr>
                  <w:r>
                    <w:t>library name</w:t>
                  </w:r>
                </w:p>
                <w:p w:rsidR="00CF6019" w:rsidRDefault="003A6688">
                  <w:pPr>
                    <w:pStyle w:val="Title"/>
                  </w:pPr>
                  <w:r>
                    <w:t>summer learn</w:t>
                  </w:r>
                  <w:bookmarkStart w:id="0" w:name="_GoBack"/>
                  <w:bookmarkEnd w:id="0"/>
                  <w:r w:rsidR="000051D5">
                    <w:t>ing program</w:t>
                  </w:r>
                </w:p>
                <w:p w:rsidR="00CF6019" w:rsidRDefault="000051D5">
                  <w:pPr>
                    <w:pStyle w:val="Heading1"/>
                  </w:pPr>
                  <w:r>
                    <w:t>Sign Your Teen Up For Our Summer Reading Program</w:t>
                  </w:r>
                </w:p>
                <w:sdt>
                  <w:sdtPr>
                    <w:id w:val="-1839064093"/>
                    <w:placeholder>
                      <w:docPart w:val="6B34BA074ECA4CF6AE3C3FBE175352E2"/>
                    </w:placeholder>
                    <w:temporary/>
                    <w:showingPlcHdr/>
                    <w:text/>
                  </w:sdtPr>
                  <w:sdtEndPr/>
                  <w:sdtContent>
                    <w:p w:rsidR="00CF6019" w:rsidRDefault="000051D5">
                      <w:r>
            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            </w:r>
                    </w:p>
                  </w:sdtContent>
                </w:sdt>
              </w:tc>
            </w:tr>
            <w:tr w:rsidR="00CF601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F6019" w:rsidRDefault="000051D5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14400" cy="440871"/>
                        <wp:effectExtent l="0" t="0" r="0" b="0"/>
                        <wp:docPr id="10" name="Picture 10" descr="Logo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440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6019" w:rsidRDefault="00CF6019"/>
        </w:tc>
        <w:tc>
          <w:tcPr>
            <w:tcW w:w="144" w:type="dxa"/>
          </w:tcPr>
          <w:p w:rsidR="00CF6019" w:rsidRDefault="00CF601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CF6019" w:rsidTr="000051D5">
              <w:trPr>
                <w:trHeight w:hRule="exact" w:val="11250"/>
              </w:trPr>
              <w:tc>
                <w:tcPr>
                  <w:tcW w:w="3446" w:type="dxa"/>
                  <w:shd w:val="clear" w:color="auto" w:fill="DA1F28" w:themeFill="accent2"/>
                  <w:vAlign w:val="center"/>
                </w:tcPr>
                <w:p w:rsidR="00CF6019" w:rsidRDefault="000051D5">
                  <w:pPr>
                    <w:pStyle w:val="Heading2"/>
                  </w:pPr>
                  <w:r>
                    <w:t>Highlight of Events</w:t>
                  </w:r>
                </w:p>
                <w:p w:rsidR="00CF6019" w:rsidRDefault="00CF6019">
                  <w:pPr>
                    <w:pStyle w:val="Line"/>
                  </w:pPr>
                </w:p>
                <w:p w:rsidR="00CF6019" w:rsidRDefault="000051D5">
                  <w:pPr>
                    <w:pStyle w:val="Heading2"/>
                  </w:pPr>
                  <w:r>
                    <w:t>Event 1</w:t>
                  </w:r>
                  <w:r>
                    <w:br/>
                    <w:t>Info</w:t>
                  </w:r>
                  <w:r>
                    <w:br/>
                    <w:t>Date</w:t>
                  </w:r>
                  <w:r>
                    <w:br/>
                    <w:t>Time</w:t>
                  </w:r>
                </w:p>
                <w:p w:rsidR="00CF6019" w:rsidRDefault="00CF6019">
                  <w:pPr>
                    <w:pStyle w:val="Line"/>
                  </w:pPr>
                </w:p>
                <w:p w:rsidR="00CF6019" w:rsidRDefault="000051D5">
                  <w:pPr>
                    <w:pStyle w:val="Heading2"/>
                  </w:pPr>
                  <w:r>
                    <w:t>Event 2</w:t>
                  </w:r>
                  <w:r>
                    <w:br/>
                    <w:t>Info</w:t>
                  </w:r>
                  <w:r>
                    <w:br/>
                    <w:t>Date</w:t>
                  </w:r>
                  <w:r>
                    <w:br/>
                    <w:t>Time</w:t>
                  </w:r>
                </w:p>
                <w:p w:rsidR="00CF6019" w:rsidRDefault="00CF6019">
                  <w:pPr>
                    <w:pStyle w:val="Line"/>
                  </w:pPr>
                </w:p>
                <w:p w:rsidR="00CF6019" w:rsidRDefault="000051D5">
                  <w:pPr>
                    <w:pStyle w:val="Heading2"/>
                  </w:pPr>
                  <w:r>
                    <w:t>Event 3</w:t>
                  </w:r>
                  <w:r>
                    <w:br/>
                    <w:t>Info</w:t>
                  </w:r>
                  <w:r>
                    <w:br/>
                    <w:t>Date</w:t>
                  </w:r>
                  <w:r>
                    <w:br/>
                    <w:t>Time</w:t>
                  </w:r>
                </w:p>
                <w:p w:rsidR="00CF6019" w:rsidRDefault="00CF6019">
                  <w:pPr>
                    <w:pStyle w:val="Line"/>
                  </w:pPr>
                </w:p>
                <w:p w:rsidR="00CF6019" w:rsidRDefault="000051D5" w:rsidP="000051D5">
                  <w:pPr>
                    <w:pStyle w:val="Heading2"/>
                  </w:pPr>
                  <w:r>
                    <w:t>Event 4</w:t>
                  </w:r>
                  <w:r>
                    <w:br/>
                    <w:t>Info</w:t>
                  </w:r>
                  <w:r>
                    <w:br/>
                    <w:t>Date</w:t>
                  </w:r>
                  <w:r>
                    <w:br/>
                    <w:t>Time</w:t>
                  </w:r>
                  <w:r>
                    <w:br/>
                  </w:r>
                  <w:r>
                    <w:br/>
                  </w:r>
                </w:p>
              </w:tc>
            </w:tr>
            <w:tr w:rsidR="00CF6019" w:rsidTr="000051D5">
              <w:trPr>
                <w:trHeight w:hRule="exact" w:val="720"/>
              </w:trPr>
              <w:tc>
                <w:tcPr>
                  <w:tcW w:w="3446" w:type="dxa"/>
                </w:tcPr>
                <w:p w:rsidR="00CF6019" w:rsidRDefault="00CF6019"/>
              </w:tc>
            </w:tr>
            <w:tr w:rsidR="00CF6019">
              <w:trPr>
                <w:trHeight w:hRule="exact" w:val="3456"/>
              </w:trPr>
              <w:tc>
                <w:tcPr>
                  <w:tcW w:w="3446" w:type="dxa"/>
                  <w:shd w:val="clear" w:color="auto" w:fill="2DA2BF" w:themeFill="accent1"/>
                  <w:vAlign w:val="center"/>
                </w:tcPr>
                <w:p w:rsidR="00CF6019" w:rsidRDefault="000051D5">
                  <w:pPr>
                    <w:pStyle w:val="Heading3"/>
                  </w:pPr>
                  <w:r>
                    <w:t>[Library name]</w:t>
                  </w:r>
                </w:p>
                <w:p w:rsidR="00CF6019" w:rsidRDefault="003A6688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30BCFCE5B7F54E9CADEFEB58E0960A9C"/>
                      </w:placeholder>
                      <w:showingPlcHdr/>
                      <w:text w:multiLine="1"/>
                    </w:sdtPr>
                    <w:sdtEndPr/>
                    <w:sdtContent>
                      <w:r w:rsidR="000051D5">
                        <w:t>[Street Address]</w:t>
                      </w:r>
                      <w:r w:rsidR="000051D5">
                        <w:br/>
                        <w:t>[City, ST  ZIP Code]</w:t>
                      </w:r>
                      <w:r w:rsidR="000051D5">
                        <w:br/>
                        <w:t>[Telephone]</w:t>
                      </w:r>
                    </w:sdtContent>
                  </w:sdt>
                </w:p>
                <w:p w:rsidR="00CF6019" w:rsidRDefault="003A6688">
                  <w:pPr>
                    <w:pStyle w:val="ContactInfo"/>
                  </w:pPr>
                  <w:sdt>
                    <w:sdtPr>
                      <w:id w:val="-1267527076"/>
                      <w:placeholder>
                        <w:docPart w:val="1BCDA728434749BFA3EA3D65AD40258A"/>
                      </w:placeholder>
                      <w:temporary/>
                      <w:showingPlcHdr/>
                      <w:text w:multiLine="1"/>
                    </w:sdtPr>
                    <w:sdtEndPr/>
                    <w:sdtContent>
                      <w:r w:rsidR="000051D5">
                        <w:t>[Web Address]</w:t>
                      </w:r>
                    </w:sdtContent>
                  </w:sdt>
                </w:p>
                <w:p w:rsidR="00CF6019" w:rsidRDefault="00CF6019" w:rsidP="000051D5">
                  <w:pPr>
                    <w:pStyle w:val="Date"/>
                  </w:pPr>
                </w:p>
              </w:tc>
            </w:tr>
          </w:tbl>
          <w:p w:rsidR="00CF6019" w:rsidRDefault="00CF6019"/>
        </w:tc>
      </w:tr>
    </w:tbl>
    <w:p w:rsidR="00CF6019" w:rsidRDefault="00CF6019">
      <w:pPr>
        <w:pStyle w:val="NoSpacing"/>
      </w:pPr>
    </w:p>
    <w:sectPr w:rsidR="00CF6019" w:rsidSect="00CF601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06494"/>
    <w:rsid w:val="000051D5"/>
    <w:rsid w:val="003A6688"/>
    <w:rsid w:val="00506494"/>
    <w:rsid w:val="00CF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64646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019"/>
  </w:style>
  <w:style w:type="paragraph" w:styleId="Heading1">
    <w:name w:val="heading 1"/>
    <w:basedOn w:val="Normal"/>
    <w:next w:val="Normal"/>
    <w:link w:val="Heading1Char"/>
    <w:uiPriority w:val="3"/>
    <w:qFormat/>
    <w:rsid w:val="00CF6019"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CF6019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F6019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CF60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DA2B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CF6019"/>
    <w:pPr>
      <w:numPr>
        <w:ilvl w:val="1"/>
      </w:numPr>
      <w:spacing w:before="480"/>
    </w:pPr>
    <w:rPr>
      <w:color w:val="2DA2BF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CF6019"/>
    <w:rPr>
      <w:rFonts w:asciiTheme="majorHAnsi" w:eastAsiaTheme="majorEastAsia" w:hAnsiTheme="majorHAnsi" w:cstheme="majorBidi"/>
      <w:caps/>
      <w:color w:val="2DA2BF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rsid w:val="00CF6019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sid w:val="00CF6019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sid w:val="00CF6019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CF6019"/>
    <w:rPr>
      <w:color w:val="808080"/>
    </w:rPr>
  </w:style>
  <w:style w:type="paragraph" w:styleId="NoSpacing">
    <w:name w:val="No Spacing"/>
    <w:uiPriority w:val="19"/>
    <w:qFormat/>
    <w:rsid w:val="00CF601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CF6019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CF6019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CF6019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CF6019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CF6019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CF6019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19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CF6019"/>
    <w:rPr>
      <w:rFonts w:asciiTheme="majorHAnsi" w:eastAsiaTheme="majorEastAsia" w:hAnsiTheme="majorHAnsi" w:cstheme="majorBidi"/>
      <w:color w:val="2DA2BF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am.ALA.000\Desktop\TS10398856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34BA074ECA4CF6AE3C3FBE17535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FC89C-87B0-4716-B8EB-4D54E24DC69C}"/>
      </w:docPartPr>
      <w:docPartBody>
        <w:p w:rsidR="004E46A7" w:rsidRDefault="00FF45E0">
          <w:pPr>
            <w:pStyle w:val="6B34BA074ECA4CF6AE3C3FBE175352E2"/>
          </w:pPr>
          <w:r>
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</w:r>
        </w:p>
      </w:docPartBody>
    </w:docPart>
    <w:docPart>
      <w:docPartPr>
        <w:name w:val="30BCFCE5B7F54E9CADEFEB58E0960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985B-4CFE-4A48-BB06-2C2323BCF9E5}"/>
      </w:docPartPr>
      <w:docPartBody>
        <w:p w:rsidR="004E46A7" w:rsidRDefault="00FF45E0">
          <w:pPr>
            <w:pStyle w:val="30BCFCE5B7F54E9CADEFEB58E0960A9C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  <w:docPart>
      <w:docPartPr>
        <w:name w:val="1BCDA728434749BFA3EA3D65AD402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E17D7-5E91-44A9-BC71-CB1DFDE4E0B0}"/>
      </w:docPartPr>
      <w:docPartBody>
        <w:p w:rsidR="004E46A7" w:rsidRDefault="00FF45E0">
          <w:pPr>
            <w:pStyle w:val="1BCDA728434749BFA3EA3D65AD40258A"/>
          </w:pPr>
          <w:r>
            <w:t>[Web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F45E0"/>
    <w:rsid w:val="004E46A7"/>
    <w:rsid w:val="00FF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F81BD" w:themeColor="accent1"/>
    </w:rPr>
  </w:style>
  <w:style w:type="paragraph" w:customStyle="1" w:styleId="5B32C86BCBE14584BF09DAB25D998B6D">
    <w:name w:val="5B32C86BCBE14584BF09DAB25D998B6D"/>
  </w:style>
  <w:style w:type="paragraph" w:customStyle="1" w:styleId="5AF4972037354FBEB305C27B773B9977">
    <w:name w:val="5AF4972037354FBEB305C27B773B9977"/>
  </w:style>
  <w:style w:type="paragraph" w:customStyle="1" w:styleId="9E85477271184FC4BE5BB5E41D23CEA2">
    <w:name w:val="9E85477271184FC4BE5BB5E41D23CEA2"/>
  </w:style>
  <w:style w:type="paragraph" w:customStyle="1" w:styleId="6B34BA074ECA4CF6AE3C3FBE175352E2">
    <w:name w:val="6B34BA074ECA4CF6AE3C3FBE175352E2"/>
  </w:style>
  <w:style w:type="paragraph" w:customStyle="1" w:styleId="5CB7E83AAB1B4B1CB5BE7CEB85393428">
    <w:name w:val="5CB7E83AAB1B4B1CB5BE7CEB85393428"/>
  </w:style>
  <w:style w:type="paragraph" w:customStyle="1" w:styleId="A73184CA7B6B4481ABC6218C00B2E04E">
    <w:name w:val="A73184CA7B6B4481ABC6218C00B2E04E"/>
  </w:style>
  <w:style w:type="paragraph" w:customStyle="1" w:styleId="1DCDB897585948FDBCB1771BD5DFFD63">
    <w:name w:val="1DCDB897585948FDBCB1771BD5DFFD63"/>
  </w:style>
  <w:style w:type="paragraph" w:customStyle="1" w:styleId="992D605787D74233A8C8257BB8010719">
    <w:name w:val="992D605787D74233A8C8257BB8010719"/>
  </w:style>
  <w:style w:type="paragraph" w:customStyle="1" w:styleId="24D747BF00FF4C7BAD8AA9F5AAE7298F">
    <w:name w:val="24D747BF00FF4C7BAD8AA9F5AAE7298F"/>
  </w:style>
  <w:style w:type="paragraph" w:customStyle="1" w:styleId="0D08EBFB76BF40D28AAC703F8D935F16">
    <w:name w:val="0D08EBFB76BF40D28AAC703F8D935F16"/>
  </w:style>
  <w:style w:type="paragraph" w:customStyle="1" w:styleId="30BCFCE5B7F54E9CADEFEB58E0960A9C">
    <w:name w:val="30BCFCE5B7F54E9CADEFEB58E0960A9C"/>
  </w:style>
  <w:style w:type="paragraph" w:customStyle="1" w:styleId="1BCDA728434749BFA3EA3D65AD40258A">
    <w:name w:val="1BCDA728434749BFA3EA3D65AD40258A"/>
  </w:style>
  <w:style w:type="paragraph" w:customStyle="1" w:styleId="DAA0561C9DE64B66A3BE9D452853AC8B">
    <w:name w:val="DAA0561C9DE64B66A3BE9D452853AC8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TS103988561</Template>
  <TotalTime>7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</dc:creator>
  <cp:keywords/>
  <dc:description/>
  <cp:lastModifiedBy>Kai Hayden</cp:lastModifiedBy>
  <cp:revision>2</cp:revision>
  <cp:lastPrinted>2012-12-25T21:02:00Z</cp:lastPrinted>
  <dcterms:created xsi:type="dcterms:W3CDTF">2014-03-03T17:10:00Z</dcterms:created>
  <dcterms:modified xsi:type="dcterms:W3CDTF">2015-09-16T16:43:00Z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